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85D" w:rsidRDefault="00996451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4954905</wp:posOffset>
            </wp:positionH>
            <wp:positionV relativeFrom="paragraph">
              <wp:posOffset>3142615</wp:posOffset>
            </wp:positionV>
            <wp:extent cx="4026535" cy="2708910"/>
            <wp:effectExtent l="19050" t="0" r="0" b="0"/>
            <wp:wrapNone/>
            <wp:docPr id="3" name="Picture 4" descr="https://encrypted-tbn1.gstatic.com/images?q=tbn:ANd9GcSFeJ4lWJKKFMIo4MOCqeFzIFHchBnzL6dIQON0gOxLdr646LUN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ncrypted-tbn1.gstatic.com/images?q=tbn:ANd9GcSFeJ4lWJKKFMIo4MOCqeFzIFHchBnzL6dIQON0gOxLdr646LUNS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6535" cy="2708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roundrect id="_x0000_s1029" style="position:absolute;margin-left:375.35pt;margin-top:26.15pt;width:331.3pt;height:197.15pt;z-index:251661312;mso-position-horizontal-relative:text;mso-position-vertical-relative:text" arcsize="10923f" fillcolor="#93e3ff" strokecolor="#f2f2f2" strokeweight="3pt">
            <v:fill color2="#eafaff"/>
            <v:shadow on="t" color="#205867" opacity=".5" offset="6pt,6pt"/>
            <v:textbox>
              <w:txbxContent>
                <w:p w:rsidR="00996451" w:rsidRPr="00B73403" w:rsidRDefault="00996451" w:rsidP="00996451">
                  <w:pPr>
                    <w:rPr>
                      <w:rFonts w:ascii="BankGothic Lt BT" w:hAnsi="BankGothic Lt BT"/>
                      <w:b/>
                    </w:rPr>
                  </w:pPr>
                  <w:r w:rsidRPr="00B73403">
                    <w:rPr>
                      <w:rFonts w:ascii="BankGothic Lt BT" w:hAnsi="BankGothic Lt BT"/>
                      <w:b/>
                    </w:rPr>
                    <w:t xml:space="preserve">What skills did you acquire from designing the shed on </w:t>
                  </w:r>
                  <w:proofErr w:type="spellStart"/>
                  <w:r w:rsidRPr="00B73403">
                    <w:rPr>
                      <w:rFonts w:ascii="BankGothic Lt BT" w:hAnsi="BankGothic Lt BT"/>
                      <w:b/>
                    </w:rPr>
                    <w:t>Revit</w:t>
                  </w:r>
                  <w:proofErr w:type="spellEnd"/>
                  <w:r w:rsidRPr="00B73403">
                    <w:rPr>
                      <w:rFonts w:ascii="BankGothic Lt BT" w:hAnsi="BankGothic Lt BT"/>
                      <w:b/>
                    </w:rPr>
                    <w:t>?</w:t>
                  </w:r>
                </w:p>
                <w:p w:rsidR="00996451" w:rsidRPr="00B73403" w:rsidRDefault="00996451" w:rsidP="00996451">
                  <w:pPr>
                    <w:rPr>
                      <w:rFonts w:ascii="BankGothic Lt BT" w:hAnsi="BankGothic Lt BT"/>
                    </w:rPr>
                  </w:pPr>
                </w:p>
                <w:p w:rsidR="00996451" w:rsidRPr="00B73403" w:rsidRDefault="00996451" w:rsidP="00996451">
                  <w:pPr>
                    <w:rPr>
                      <w:rFonts w:ascii="BankGothic Lt BT" w:hAnsi="BankGothic Lt BT"/>
                    </w:rPr>
                  </w:pPr>
                </w:p>
                <w:p w:rsidR="00996451" w:rsidRPr="00B73403" w:rsidRDefault="00996451" w:rsidP="00996451">
                  <w:pPr>
                    <w:rPr>
                      <w:rFonts w:ascii="BankGothic Lt BT" w:hAnsi="BankGothic Lt BT"/>
                      <w:b/>
                    </w:rPr>
                  </w:pPr>
                  <w:r w:rsidRPr="00B73403">
                    <w:rPr>
                      <w:rFonts w:ascii="BankGothic Lt BT" w:hAnsi="BankGothic Lt BT"/>
                      <w:b/>
                    </w:rPr>
                    <w:t>How did these skills help you with your Habitat Home project?</w:t>
                  </w:r>
                </w:p>
              </w:txbxContent>
            </v:textbox>
          </v:roundrect>
        </w:pict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323638</wp:posOffset>
            </wp:positionV>
            <wp:extent cx="4248150" cy="2650067"/>
            <wp:effectExtent l="19050" t="0" r="0" b="0"/>
            <wp:wrapNone/>
            <wp:docPr id="2" name="Picture 4" descr="https://encrypted-tbn1.gstatic.com/images?q=tbn:ANd9GcSFeJ4lWJKKFMIo4MOCqeFzIFHchBnzL6dIQON0gOxLdr646LUN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ncrypted-tbn1.gstatic.com/images?q=tbn:ANd9GcSFeJ4lWJKKFMIo4MOCqeFzIFHchBnzL6dIQON0gOxLdr646LUNS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2650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roundrect id="_x0000_s1028" style="position:absolute;margin-left:-5.2pt;margin-top:262.65pt;width:331.3pt;height:194.4pt;z-index:251660288;mso-position-horizontal-relative:text;mso-position-vertical-relative:text" arcsize="10923f" fillcolor="#93e3ff" strokecolor="#f2f2f2" strokeweight="3pt">
            <v:fill color2="#eafaff"/>
            <v:shadow on="t" color="#205867" opacity=".5" offset="6pt,6pt"/>
            <v:textbox style="mso-next-textbox:#_x0000_s1028">
              <w:txbxContent>
                <w:p w:rsidR="00996451" w:rsidRPr="00B73403" w:rsidRDefault="00996451" w:rsidP="00996451">
                  <w:pPr>
                    <w:rPr>
                      <w:rFonts w:ascii="BankGothic Lt BT" w:hAnsi="BankGothic Lt BT"/>
                      <w:b/>
                    </w:rPr>
                  </w:pPr>
                  <w:r w:rsidRPr="00B73403">
                    <w:rPr>
                      <w:rFonts w:ascii="BankGothic Lt BT" w:hAnsi="BankGothic Lt BT"/>
                      <w:b/>
                    </w:rPr>
                    <w:t>What skills did you improve upon or newly acquire while working on the Habitat for Humanity home?</w:t>
                  </w:r>
                </w:p>
                <w:p w:rsidR="00996451" w:rsidRPr="00B73403" w:rsidRDefault="00996451" w:rsidP="00996451">
                  <w:pPr>
                    <w:rPr>
                      <w:rFonts w:ascii="BankGothic Lt BT" w:hAnsi="BankGothic Lt BT"/>
                    </w:rPr>
                  </w:pPr>
                </w:p>
                <w:p w:rsidR="00996451" w:rsidRPr="00B73403" w:rsidRDefault="00996451" w:rsidP="00996451">
                  <w:pPr>
                    <w:rPr>
                      <w:rFonts w:ascii="BankGothic Lt BT" w:hAnsi="BankGothic Lt BT"/>
                    </w:rPr>
                  </w:pPr>
                </w:p>
                <w:p w:rsidR="00996451" w:rsidRPr="00B73403" w:rsidRDefault="00996451" w:rsidP="00996451">
                  <w:pPr>
                    <w:rPr>
                      <w:rFonts w:ascii="BankGothic Lt BT" w:hAnsi="BankGothic Lt BT"/>
                      <w:b/>
                    </w:rPr>
                  </w:pPr>
                  <w:proofErr w:type="gramStart"/>
                  <w:r w:rsidRPr="00B73403">
                    <w:rPr>
                      <w:rFonts w:ascii="BankGothic Lt BT" w:hAnsi="BankGothic Lt BT"/>
                      <w:b/>
                    </w:rPr>
                    <w:t>Any advice to new users?</w:t>
                  </w:r>
                  <w:proofErr w:type="gramEnd"/>
                </w:p>
              </w:txbxContent>
            </v:textbox>
          </v:roundrect>
        </w:pict>
      </w:r>
    </w:p>
    <w:sectPr w:rsidR="003F385D" w:rsidSect="00996451">
      <w:headerReference w:type="default" r:id="rId7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6451" w:rsidRDefault="00996451" w:rsidP="00996451">
      <w:pPr>
        <w:spacing w:after="0" w:line="240" w:lineRule="auto"/>
      </w:pPr>
      <w:r>
        <w:separator/>
      </w:r>
    </w:p>
  </w:endnote>
  <w:endnote w:type="continuationSeparator" w:id="0">
    <w:p w:rsidR="00996451" w:rsidRDefault="00996451" w:rsidP="00996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nkGothic Lt BT">
    <w:panose1 w:val="020B0607020203060204"/>
    <w:charset w:val="00"/>
    <w:family w:val="swiss"/>
    <w:pitch w:val="variable"/>
    <w:sig w:usb0="00000087" w:usb1="00000000" w:usb2="00000000" w:usb3="00000000" w:csb0="0000001B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6451" w:rsidRDefault="00996451" w:rsidP="00996451">
      <w:pPr>
        <w:spacing w:after="0" w:line="240" w:lineRule="auto"/>
      </w:pPr>
      <w:r>
        <w:separator/>
      </w:r>
    </w:p>
  </w:footnote>
  <w:footnote w:type="continuationSeparator" w:id="0">
    <w:p w:rsidR="00996451" w:rsidRDefault="00996451" w:rsidP="00996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451" w:rsidRDefault="00996451">
    <w:pPr>
      <w:pStyle w:val="Header"/>
    </w:pPr>
    <w:r>
      <w:rPr>
        <w:noProof/>
      </w:rPr>
      <w:drawing>
        <wp:inline distT="0" distB="0" distL="0" distR="0">
          <wp:extent cx="956945" cy="982345"/>
          <wp:effectExtent l="19050" t="0" r="0" b="0"/>
          <wp:docPr id="1" name="Picture 16" descr="https://blogs.anl.gov/mentoring/wp-content/blogs.dir/32/files/2013/09/Your-Face-Here-V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https://blogs.anl.gov/mentoring/wp-content/blogs.dir/32/files/2013/09/Your-Face-Here-V3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945" cy="9823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Bodoni MT Black" w:hAnsi="Bodoni MT Black"/>
        <w:sz w:val="36"/>
        <w:szCs w:val="36"/>
      </w:rPr>
      <w:pict>
        <v:shapetype id="_x0000_t158" coordsize="21600,21600" o:spt="158" adj="1404,10800" path="m@37@0c@38@3@39@1@40@0@41@3@42@1@43@0m@30@4c@31@5@32@6@33@4@34@5@35@6@36@4e">
          <v:formulas>
            <v:f eqn="val #0"/>
            <v:f eqn="prod @0 41 9"/>
            <v:f eqn="prod @0 23 9"/>
            <v:f eqn="sum 0 0 @2"/>
            <v:f eqn="sum 21600 0 #0"/>
            <v:f eqn="sum 21600 0 @1"/>
            <v:f eqn="sum 21600 0 @3"/>
            <v:f eqn="sum #1 0 10800"/>
            <v:f eqn="sum 21600 0 #1"/>
            <v:f eqn="prod @8 1 3"/>
            <v:f eqn="prod @8 2 3"/>
            <v:f eqn="prod @8 4 3"/>
            <v:f eqn="prod @8 5 3"/>
            <v:f eqn="prod @8 2 1"/>
            <v:f eqn="sum 21600 0 @9"/>
            <v:f eqn="sum 21600 0 @10"/>
            <v:f eqn="sum 21600 0 @8"/>
            <v:f eqn="sum 21600 0 @11"/>
            <v:f eqn="sum 21600 0 @12"/>
            <v:f eqn="sum 21600 0 @13"/>
            <v:f eqn="prod #1 1 3"/>
            <v:f eqn="prod #1 2 3"/>
            <v:f eqn="prod #1 4 3"/>
            <v:f eqn="prod #1 5 3"/>
            <v:f eqn="prod #1 2 1"/>
            <v:f eqn="sum 21600 0 @20"/>
            <v:f eqn="sum 21600 0 @21"/>
            <v:f eqn="sum 21600 0 @22"/>
            <v:f eqn="sum 21600 0 @23"/>
            <v:f eqn="sum 21600 0 @24"/>
            <v:f eqn="if @7 @19 0"/>
            <v:f eqn="if @7 @18 @20"/>
            <v:f eqn="if @7 @17 @21"/>
            <v:f eqn="if @7 @16 #1"/>
            <v:f eqn="if @7 @15 @22"/>
            <v:f eqn="if @7 @14 @23"/>
            <v:f eqn="if @7 21600 @24"/>
            <v:f eqn="if @7 0 @29"/>
            <v:f eqn="if @7 @9 @28"/>
            <v:f eqn="if @7 @10 @27"/>
            <v:f eqn="if @7 @8 @8"/>
            <v:f eqn="if @7 @11 @26"/>
            <v:f eqn="if @7 @12 @25"/>
            <v:f eqn="if @7 @13 21600"/>
            <v:f eqn="sum @36 0 @30"/>
            <v:f eqn="sum @4 0 @0"/>
            <v:f eqn="max @30 @37"/>
            <v:f eqn="min @36 @43"/>
            <v:f eqn="prod @0 2 1"/>
            <v:f eqn="sum 21600 0 @48"/>
            <v:f eqn="mid @36 @43"/>
            <v:f eqn="mid @30 @37"/>
          </v:formulas>
          <v:path textpathok="t" o:connecttype="custom" o:connectlocs="@40,@0;@51,10800;@33,@4;@50,10800" o:connectangles="270,180,90,0"/>
          <v:textpath on="t" fitshape="t" xscale="t"/>
          <v:handles>
            <v:h position="topLeft,#0" yrange="0,2229"/>
            <v:h position="#1,bottomRight" xrange="8640,12960"/>
          </v:handles>
          <o:lock v:ext="edit" text="t" shapetype="t"/>
        </v:shapetype>
        <v:shape id="_x0000_i1028" type="#_x0000_t158" style="width:471.75pt;height:51.75pt" fillcolor="#3cf" strokecolor="#365f91" strokeweight="1pt">
          <v:shadow on="t" color="#009" offset="7pt,-7pt"/>
          <v:textpath style="font-family:&quot;Impact&quot;;v-text-spacing:52429f;v-text-kern:t" trim="t" fitpath="t" xscale="f" string="The EVOLUTION of my REVIT skills"/>
        </v:shape>
      </w:pict>
    </w:r>
    <w:r>
      <w:rPr>
        <w:rFonts w:ascii="Bodoni MT Black" w:hAnsi="Bodoni MT Black"/>
        <w:sz w:val="36"/>
        <w:szCs w:val="36"/>
      </w:rPr>
      <w:t xml:space="preserve"> Your Name Here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705A45"/>
    <w:rsid w:val="00084094"/>
    <w:rsid w:val="00136D5A"/>
    <w:rsid w:val="003F385D"/>
    <w:rsid w:val="00705A45"/>
    <w:rsid w:val="007734F5"/>
    <w:rsid w:val="00996451"/>
    <w:rsid w:val="00DE5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D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964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96451"/>
  </w:style>
  <w:style w:type="paragraph" w:styleId="Footer">
    <w:name w:val="footer"/>
    <w:basedOn w:val="Normal"/>
    <w:link w:val="FooterChar"/>
    <w:uiPriority w:val="99"/>
    <w:semiHidden/>
    <w:unhideWhenUsed/>
    <w:rsid w:val="009964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96451"/>
  </w:style>
  <w:style w:type="paragraph" w:styleId="BalloonText">
    <w:name w:val="Balloon Text"/>
    <w:basedOn w:val="Normal"/>
    <w:link w:val="BalloonTextChar"/>
    <w:uiPriority w:val="99"/>
    <w:semiHidden/>
    <w:unhideWhenUsed/>
    <w:rsid w:val="00996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4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REFLECTION PIECE SHED VS RESIDENTIAL</Template>
  <TotalTime>4</TotalTime>
  <Pages>1</Pages>
  <Words>0</Words>
  <Characters>4</Characters>
  <Application>Microsoft Office Word</Application>
  <DocSecurity>0</DocSecurity>
  <Lines>1</Lines>
  <Paragraphs>1</Paragraphs>
  <ScaleCrop>false</ScaleCrop>
  <Company>HP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prodriguez</dc:creator>
  <cp:lastModifiedBy>prodriguez</cp:lastModifiedBy>
  <cp:revision>2</cp:revision>
  <dcterms:created xsi:type="dcterms:W3CDTF">2014-04-11T18:46:00Z</dcterms:created>
  <dcterms:modified xsi:type="dcterms:W3CDTF">2014-04-14T15:09:00Z</dcterms:modified>
</cp:coreProperties>
</file>